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2C4" w:rsidRPr="006205FE" w:rsidRDefault="00F602C4" w:rsidP="00FF01DC">
      <w:pPr>
        <w:shd w:val="clear" w:color="auto" w:fill="FFFFFF"/>
        <w:spacing w:after="0" w:line="689" w:lineRule="atLeast"/>
        <w:jc w:val="center"/>
        <w:rPr>
          <w:rFonts w:ascii="Times New Roman" w:hAnsi="Times New Roman"/>
          <w:caps/>
          <w:sz w:val="32"/>
          <w:szCs w:val="32"/>
          <w:lang w:eastAsia="hu-HU"/>
        </w:rPr>
      </w:pPr>
      <w:r w:rsidRPr="006205FE">
        <w:rPr>
          <w:rFonts w:ascii="Times New Roman" w:hAnsi="Times New Roman"/>
          <w:caps/>
          <w:sz w:val="32"/>
          <w:szCs w:val="32"/>
          <w:lang w:eastAsia="hu-HU"/>
        </w:rPr>
        <w:t>TAK lakossági kérdőív</w:t>
      </w:r>
    </w:p>
    <w:p w:rsidR="00F602C4" w:rsidRPr="0012429B" w:rsidRDefault="00F602C4" w:rsidP="000C0163">
      <w:pPr>
        <w:spacing w:after="0" w:line="240" w:lineRule="auto"/>
        <w:rPr>
          <w:rFonts w:ascii="Times New Roman" w:hAnsi="Times New Roman"/>
          <w:color w:val="333333"/>
          <w:sz w:val="26"/>
          <w:szCs w:val="26"/>
          <w:shd w:val="clear" w:color="auto" w:fill="ECECEC"/>
          <w:lang w:eastAsia="hu-HU"/>
        </w:rPr>
      </w:pPr>
    </w:p>
    <w:p w:rsidR="00F602C4" w:rsidRDefault="00F602C4" w:rsidP="002014AA">
      <w:pPr>
        <w:spacing w:after="0" w:line="240" w:lineRule="auto"/>
        <w:rPr>
          <w:rFonts w:ascii="Times New Roman" w:hAnsi="Times New Roman"/>
          <w:sz w:val="26"/>
          <w:szCs w:val="26"/>
          <w:lang w:eastAsia="hu-HU"/>
        </w:rPr>
      </w:pPr>
    </w:p>
    <w:p w:rsidR="00F602C4" w:rsidRPr="00BD0E87" w:rsidRDefault="00F602C4" w:rsidP="00D93282">
      <w:pPr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bCs/>
          <w:sz w:val="26"/>
          <w:szCs w:val="26"/>
          <w:lang w:eastAsia="hu-HU"/>
        </w:rPr>
        <w:t>K1. Mit tart elsődlegesnek egy utcaképi megjelenésben? (3-at jelöljön meg)</w:t>
      </w:r>
    </w:p>
    <w:p w:rsidR="00F602C4" w:rsidRPr="00BD0E87" w:rsidRDefault="00F602C4" w:rsidP="00D93282">
      <w:pPr>
        <w:pStyle w:val="ListParagraph"/>
        <w:numPr>
          <w:ilvl w:val="0"/>
          <w:numId w:val="13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shd w:val="clear" w:color="auto" w:fill="ECECEC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 xml:space="preserve">Homlokzat kialakítását </w:t>
      </w:r>
    </w:p>
    <w:p w:rsidR="00F602C4" w:rsidRPr="00BD0E87" w:rsidRDefault="00F602C4" w:rsidP="00D93282">
      <w:pPr>
        <w:pStyle w:val="ListParagraph"/>
        <w:numPr>
          <w:ilvl w:val="0"/>
          <w:numId w:val="13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Kerítéseket</w:t>
      </w:r>
    </w:p>
    <w:p w:rsidR="00F602C4" w:rsidRPr="00BD0E87" w:rsidRDefault="00F602C4" w:rsidP="00D93282">
      <w:pPr>
        <w:pStyle w:val="ListParagraph"/>
        <w:numPr>
          <w:ilvl w:val="0"/>
          <w:numId w:val="13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shd w:val="clear" w:color="auto" w:fill="ECECEC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Megjelenő színeket</w:t>
      </w:r>
    </w:p>
    <w:p w:rsidR="00F602C4" w:rsidRPr="00BD0E87" w:rsidRDefault="00F602C4" w:rsidP="00D93282">
      <w:pPr>
        <w:pStyle w:val="ListParagraph"/>
        <w:numPr>
          <w:ilvl w:val="0"/>
          <w:numId w:val="13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shd w:val="clear" w:color="auto" w:fill="ECECEC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Előkertek gondozottságát (virágok)</w:t>
      </w:r>
    </w:p>
    <w:p w:rsidR="00F602C4" w:rsidRPr="00BD0E87" w:rsidRDefault="00F602C4" w:rsidP="00D93282">
      <w:pPr>
        <w:pStyle w:val="ListParagraph"/>
        <w:numPr>
          <w:ilvl w:val="0"/>
          <w:numId w:val="13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shd w:val="clear" w:color="auto" w:fill="ECECEC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Beépítés ritmusát</w:t>
      </w:r>
    </w:p>
    <w:p w:rsidR="00F602C4" w:rsidRPr="00BD0E87" w:rsidRDefault="00F602C4" w:rsidP="00D93282">
      <w:pPr>
        <w:pStyle w:val="ListParagraph"/>
        <w:numPr>
          <w:ilvl w:val="0"/>
          <w:numId w:val="13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shd w:val="clear" w:color="auto" w:fill="ECECEC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Beépített építőanyagokat</w:t>
      </w:r>
    </w:p>
    <w:p w:rsidR="00F602C4" w:rsidRPr="00BD0E87" w:rsidRDefault="00F602C4" w:rsidP="00D93282">
      <w:pPr>
        <w:pStyle w:val="ListParagraph"/>
        <w:numPr>
          <w:ilvl w:val="0"/>
          <w:numId w:val="13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Tömegformálást (tetőforma, méret)</w:t>
      </w:r>
    </w:p>
    <w:p w:rsidR="00F602C4" w:rsidRPr="00BD0E87" w:rsidRDefault="00F602C4" w:rsidP="002014AA">
      <w:pPr>
        <w:spacing w:after="0" w:line="240" w:lineRule="auto"/>
        <w:rPr>
          <w:rFonts w:ascii="Times New Roman" w:hAnsi="Times New Roman"/>
          <w:sz w:val="26"/>
          <w:szCs w:val="26"/>
          <w:lang w:eastAsia="hu-HU"/>
        </w:rPr>
      </w:pPr>
    </w:p>
    <w:p w:rsidR="00F602C4" w:rsidRPr="00BD0E87" w:rsidRDefault="00F602C4" w:rsidP="006205FE">
      <w:pPr>
        <w:spacing w:after="0" w:line="240" w:lineRule="auto"/>
        <w:rPr>
          <w:rFonts w:ascii="Times New Roman" w:hAnsi="Times New Roman"/>
          <w:b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sz w:val="26"/>
          <w:szCs w:val="26"/>
          <w:lang w:eastAsia="hu-HU"/>
        </w:rPr>
        <w:t>K2. Fontosnak tartja-e az új épületek esetében, hogy magasságuk alkalmazkodjon a környező épületek magasságához?</w:t>
      </w:r>
    </w:p>
    <w:p w:rsidR="00F602C4" w:rsidRPr="00BD0E87" w:rsidRDefault="00F602C4" w:rsidP="006205FE">
      <w:pPr>
        <w:pStyle w:val="ListParagraph"/>
        <w:numPr>
          <w:ilvl w:val="0"/>
          <w:numId w:val="9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igen, fontosnak tartom</w:t>
      </w:r>
    </w:p>
    <w:p w:rsidR="00F602C4" w:rsidRPr="00BD0E87" w:rsidRDefault="00F602C4" w:rsidP="006205FE">
      <w:pPr>
        <w:pStyle w:val="ListParagraph"/>
        <w:numPr>
          <w:ilvl w:val="0"/>
          <w:numId w:val="9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nem tartom fontosnak</w:t>
      </w:r>
    </w:p>
    <w:p w:rsidR="00F602C4" w:rsidRPr="00BD0E87" w:rsidRDefault="00F602C4" w:rsidP="006205FE">
      <w:pPr>
        <w:pStyle w:val="ListParagraph"/>
        <w:numPr>
          <w:ilvl w:val="0"/>
          <w:numId w:val="9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>
        <w:rPr>
          <w:rFonts w:ascii="Times New Roman" w:hAnsi="Times New Roman"/>
          <w:sz w:val="26"/>
          <w:szCs w:val="26"/>
          <w:lang w:eastAsia="hu-HU"/>
        </w:rPr>
        <w:t>nem tudom</w:t>
      </w:r>
    </w:p>
    <w:p w:rsidR="00F602C4" w:rsidRPr="00BD0E87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  <w:lang w:eastAsia="hu-HU"/>
        </w:rPr>
      </w:pPr>
    </w:p>
    <w:p w:rsidR="00F602C4" w:rsidRPr="00BD0E87" w:rsidRDefault="00F602C4" w:rsidP="006205FE">
      <w:pPr>
        <w:spacing w:after="0" w:line="240" w:lineRule="auto"/>
        <w:jc w:val="both"/>
        <w:textAlignment w:val="center"/>
        <w:outlineLvl w:val="1"/>
        <w:rPr>
          <w:rFonts w:ascii="Times New Roman" w:hAnsi="Times New Roman"/>
          <w:b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bCs/>
          <w:sz w:val="26"/>
          <w:szCs w:val="26"/>
          <w:lang w:eastAsia="hu-HU"/>
        </w:rPr>
        <w:t>K3. Milyen kerítéseket látna szívesen a településen? (max. 3 típust jelöljön meg!)</w:t>
      </w:r>
    </w:p>
    <w:p w:rsidR="00F602C4" w:rsidRPr="00BD0E87" w:rsidRDefault="00F602C4" w:rsidP="006205FE">
      <w:pPr>
        <w:pStyle w:val="ListParagraph"/>
        <w:numPr>
          <w:ilvl w:val="0"/>
          <w:numId w:val="14"/>
        </w:numPr>
        <w:spacing w:after="0" w:line="240" w:lineRule="auto"/>
        <w:ind w:left="567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Cs/>
          <w:sz w:val="26"/>
          <w:szCs w:val="26"/>
          <w:lang w:eastAsia="hu-HU"/>
        </w:rPr>
        <w:t>sövény</w:t>
      </w:r>
    </w:p>
    <w:p w:rsidR="00F602C4" w:rsidRPr="00BD0E87" w:rsidRDefault="00F602C4" w:rsidP="006205FE">
      <w:pPr>
        <w:pStyle w:val="ListParagraph"/>
        <w:numPr>
          <w:ilvl w:val="0"/>
          <w:numId w:val="14"/>
        </w:numPr>
        <w:spacing w:after="0" w:line="240" w:lineRule="auto"/>
        <w:ind w:left="567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Cs/>
          <w:sz w:val="26"/>
          <w:szCs w:val="26"/>
          <w:lang w:eastAsia="hu-HU"/>
        </w:rPr>
        <w:t>tömör téglafal</w:t>
      </w:r>
    </w:p>
    <w:p w:rsidR="00F602C4" w:rsidRPr="00BD0E87" w:rsidRDefault="00F602C4" w:rsidP="006205FE">
      <w:pPr>
        <w:pStyle w:val="ListParagraph"/>
        <w:numPr>
          <w:ilvl w:val="0"/>
          <w:numId w:val="14"/>
        </w:numPr>
        <w:spacing w:after="0" w:line="240" w:lineRule="auto"/>
        <w:ind w:left="567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Cs/>
          <w:sz w:val="26"/>
          <w:szCs w:val="26"/>
          <w:lang w:eastAsia="hu-HU"/>
        </w:rPr>
        <w:t>kovácsoltvas</w:t>
      </w:r>
    </w:p>
    <w:p w:rsidR="00F602C4" w:rsidRPr="00BD0E87" w:rsidRDefault="00F602C4" w:rsidP="006205FE">
      <w:pPr>
        <w:pStyle w:val="ListParagraph"/>
        <w:numPr>
          <w:ilvl w:val="0"/>
          <w:numId w:val="14"/>
        </w:numPr>
        <w:spacing w:after="0" w:line="240" w:lineRule="auto"/>
        <w:ind w:left="567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>
        <w:rPr>
          <w:rFonts w:ascii="Times New Roman" w:hAnsi="Times New Roman"/>
          <w:bCs/>
          <w:sz w:val="26"/>
          <w:szCs w:val="26"/>
          <w:lang w:eastAsia="hu-HU"/>
        </w:rPr>
        <w:t>fa leces</w:t>
      </w:r>
    </w:p>
    <w:p w:rsidR="00F602C4" w:rsidRPr="00BD0E87" w:rsidRDefault="00F602C4" w:rsidP="006205FE">
      <w:pPr>
        <w:pStyle w:val="ListParagraph"/>
        <w:numPr>
          <w:ilvl w:val="0"/>
          <w:numId w:val="14"/>
        </w:numPr>
        <w:spacing w:after="0" w:line="240" w:lineRule="auto"/>
        <w:ind w:left="567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>
        <w:rPr>
          <w:rFonts w:ascii="Times New Roman" w:hAnsi="Times New Roman"/>
          <w:bCs/>
          <w:sz w:val="26"/>
          <w:szCs w:val="26"/>
          <w:lang w:eastAsia="hu-HU"/>
        </w:rPr>
        <w:t xml:space="preserve">acél </w:t>
      </w:r>
    </w:p>
    <w:p w:rsidR="00F602C4" w:rsidRPr="00BD0E87" w:rsidRDefault="00F602C4" w:rsidP="006205FE">
      <w:pPr>
        <w:pStyle w:val="ListParagraph"/>
        <w:numPr>
          <w:ilvl w:val="0"/>
          <w:numId w:val="14"/>
        </w:numPr>
        <w:spacing w:after="0" w:line="240" w:lineRule="auto"/>
        <w:ind w:left="567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Cs/>
          <w:sz w:val="26"/>
          <w:szCs w:val="26"/>
          <w:lang w:eastAsia="hu-HU"/>
        </w:rPr>
        <w:t>egyéb:</w:t>
      </w:r>
    </w:p>
    <w:p w:rsidR="00F602C4" w:rsidRPr="006205FE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</w:pPr>
      <w:r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 xml:space="preserve">K4. </w:t>
      </w:r>
      <w:r w:rsidRPr="006205FE"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>Melyik színezés tetszik. Osztályozza az épületeket 1-10-ig.</w:t>
      </w: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.6pt;margin-top:3.75pt;width:114pt;height:91.5pt;z-index:251652096">
            <v:textbox>
              <w:txbxContent>
                <w:p w:rsidR="00F602C4" w:rsidRDefault="00F602C4">
                  <w:r>
                    <w:rPr>
                      <w:noProof/>
                      <w:lang w:eastAsia="hu-HU"/>
                    </w:rPr>
                    <w:pict>
                      <v:shape id="Kép 5" o:spid="_x0000_i1027" type="#_x0000_t75" alt="fehér.jpg" style="width:96pt;height:83.2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27" type="#_x0000_t202" style="position:absolute;margin-left:155.4pt;margin-top:3.75pt;width:114pt;height:91.5pt;z-index:251653120">
            <v:textbox>
              <w:txbxContent>
                <w:p w:rsidR="00F602C4" w:rsidRDefault="00F602C4" w:rsidP="00DB6F49">
                  <w:r>
                    <w:rPr>
                      <w:noProof/>
                      <w:lang w:eastAsia="hu-HU"/>
                    </w:rPr>
                    <w:pict>
                      <v:shape id="Kép 11" o:spid="_x0000_i1029" type="#_x0000_t75" alt="s szürke.jpg" style="width:90.75pt;height:82.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28" type="#_x0000_t202" style="position:absolute;margin-left:279.4pt;margin-top:3.75pt;width:114pt;height:91.5pt;z-index:251654144">
            <v:textbox>
              <w:txbxContent>
                <w:p w:rsidR="00F602C4" w:rsidRDefault="00F602C4" w:rsidP="00DB6F49">
                  <w:r>
                    <w:rPr>
                      <w:noProof/>
                      <w:lang w:eastAsia="hu-HU"/>
                    </w:rPr>
                    <w:pict>
                      <v:shape id="Kép 7" o:spid="_x0000_i1031" type="#_x0000_t75" alt="kék.jpg" style="width:90pt;height:83.2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  <w:r>
        <w:rPr>
          <w:noProof/>
          <w:lang w:eastAsia="hu-HU"/>
        </w:rPr>
        <w:pict>
          <v:shape id="_x0000_s1029" type="#_x0000_t202" style="position:absolute;margin-left:72.35pt;margin-top:1.1pt;width:26.25pt;height:22.5pt;z-index:251655168">
            <v:textbox>
              <w:txbxContent>
                <w:p w:rsidR="00F602C4" w:rsidRDefault="00F602C4"/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7.5pt;margin-top:2.6pt;width:26.25pt;height:22.5pt;z-index:251657216">
            <v:textbox>
              <w:txbxContent>
                <w:p w:rsidR="00F602C4" w:rsidRDefault="00F602C4" w:rsidP="00DB6F49"/>
              </w:txbxContent>
            </v:textbox>
          </v:shape>
        </w:pict>
      </w:r>
      <w:r>
        <w:rPr>
          <w:noProof/>
          <w:lang w:eastAsia="hu-HU"/>
        </w:rPr>
        <w:pict>
          <v:shape id="_x0000_s1031" type="#_x0000_t202" style="position:absolute;margin-left:320.9pt;margin-top:2.6pt;width:26.25pt;height:22.5pt;z-index:251656192">
            <v:textbox>
              <w:txbxContent>
                <w:p w:rsidR="00F602C4" w:rsidRDefault="00F602C4" w:rsidP="00DB6F49"/>
              </w:txbxContent>
            </v:textbox>
          </v:shape>
        </w:pict>
      </w: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  <w:r>
        <w:rPr>
          <w:noProof/>
          <w:lang w:eastAsia="hu-HU"/>
        </w:rPr>
        <w:pict>
          <v:shape id="_x0000_s1032" type="#_x0000_t202" style="position:absolute;margin-left:30.6pt;margin-top:3.75pt;width:114pt;height:91.5pt;z-index:251658240">
            <v:textbox>
              <w:txbxContent>
                <w:p w:rsidR="00F602C4" w:rsidRDefault="00F602C4" w:rsidP="00DB6F49">
                  <w:r>
                    <w:rPr>
                      <w:noProof/>
                      <w:lang w:eastAsia="hu-HU"/>
                    </w:rPr>
                    <w:pict>
                      <v:shape id="Kép 8" o:spid="_x0000_i1033" type="#_x0000_t75" alt="l zöld.jpg" style="width:90.75pt;height:83.2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3" type="#_x0000_t202" style="position:absolute;margin-left:155.4pt;margin-top:3.75pt;width:114pt;height:91.5pt;z-index:251659264">
            <v:textbox>
              <w:txbxContent>
                <w:p w:rsidR="00F602C4" w:rsidRDefault="00F602C4" w:rsidP="00DB6F49">
                  <w:r>
                    <w:rPr>
                      <w:noProof/>
                      <w:lang w:eastAsia="hu-HU"/>
                    </w:rPr>
                    <w:pict>
                      <v:shape id="Kép 9" o:spid="_x0000_i1035" type="#_x0000_t75" alt="rózsaszín.jpg" style="width:90.75pt;height:79.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4" type="#_x0000_t202" style="position:absolute;margin-left:279.4pt;margin-top:3.75pt;width:114pt;height:91.5pt;z-index:251660288">
            <v:textbox>
              <w:txbxContent>
                <w:p w:rsidR="00F602C4" w:rsidRDefault="00F602C4" w:rsidP="00DB6F49">
                  <w:r>
                    <w:rPr>
                      <w:noProof/>
                      <w:lang w:eastAsia="hu-HU"/>
                    </w:rPr>
                    <w:pict>
                      <v:shape id="Kép 10" o:spid="_x0000_i1037" type="#_x0000_t75" alt="okker.jpg" style="width:96pt;height:78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</w:p>
    <w:p w:rsidR="00F602C4" w:rsidRPr="006205FE" w:rsidRDefault="00F602C4" w:rsidP="006205FE">
      <w:pPr>
        <w:tabs>
          <w:tab w:val="left" w:pos="284"/>
        </w:tabs>
        <w:spacing w:after="0" w:line="240" w:lineRule="auto"/>
        <w:textAlignment w:val="center"/>
        <w:outlineLvl w:val="1"/>
        <w:rPr>
          <w:rFonts w:ascii="Times New Roman" w:hAnsi="Times New Roman"/>
          <w:bCs/>
          <w:color w:val="333333"/>
          <w:sz w:val="26"/>
          <w:szCs w:val="26"/>
          <w:lang w:eastAsia="hu-HU"/>
        </w:rPr>
      </w:pPr>
      <w:r>
        <w:rPr>
          <w:noProof/>
          <w:lang w:eastAsia="hu-HU"/>
        </w:rPr>
        <w:pict>
          <v:shape id="_x0000_s1035" type="#_x0000_t202" style="position:absolute;margin-left:68.65pt;margin-top:1.1pt;width:26.25pt;height:22.5pt;z-index:251661312">
            <v:textbox>
              <w:txbxContent>
                <w:p w:rsidR="00F602C4" w:rsidRDefault="00F602C4" w:rsidP="00DB6F49"/>
              </w:txbxContent>
            </v:textbox>
          </v:shape>
        </w:pict>
      </w:r>
      <w:r>
        <w:rPr>
          <w:noProof/>
          <w:lang w:eastAsia="hu-HU"/>
        </w:rPr>
        <w:pict>
          <v:shape id="_x0000_s1036" type="#_x0000_t202" style="position:absolute;margin-left:197.5pt;margin-top:2.6pt;width:26.25pt;height:22.5pt;z-index:251663360">
            <v:textbox>
              <w:txbxContent>
                <w:p w:rsidR="00F602C4" w:rsidRDefault="00F602C4" w:rsidP="00DB6F49"/>
              </w:txbxContent>
            </v:textbox>
          </v:shape>
        </w:pict>
      </w:r>
      <w:r>
        <w:rPr>
          <w:noProof/>
          <w:lang w:eastAsia="hu-HU"/>
        </w:rPr>
        <w:pict>
          <v:shape id="_x0000_s1037" type="#_x0000_t202" style="position:absolute;margin-left:320.9pt;margin-top:2.6pt;width:26.25pt;height:22.5pt;z-index:251662336">
            <v:textbox>
              <w:txbxContent>
                <w:p w:rsidR="00F602C4" w:rsidRDefault="00F602C4" w:rsidP="00DB6F49"/>
              </w:txbxContent>
            </v:textbox>
          </v:shape>
        </w:pict>
      </w:r>
    </w:p>
    <w:p w:rsidR="00F602C4" w:rsidRPr="00BD0E87" w:rsidRDefault="00F602C4" w:rsidP="006205FE">
      <w:pPr>
        <w:spacing w:after="0" w:line="240" w:lineRule="auto"/>
        <w:rPr>
          <w:rFonts w:ascii="Times New Roman" w:hAnsi="Times New Roman"/>
          <w:b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sz w:val="26"/>
          <w:szCs w:val="26"/>
          <w:lang w:eastAsia="hu-HU"/>
        </w:rPr>
        <w:t>K5. Milyen reklámfelületeket tart zavarónak a településen? (Több reklámhordozó típust is megjelölhet!)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óriásplakát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molinó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üzletek világító feliratai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üzletportálok üvegmatricái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buszvárók reklámjai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hirdetőoszlopok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járdára kihelyezett megállítótáblák</w:t>
      </w:r>
    </w:p>
    <w:p w:rsidR="00F602C4" w:rsidRPr="00BD0E87" w:rsidRDefault="00F602C4" w:rsidP="00D93282">
      <w:pPr>
        <w:pStyle w:val="ListParagraph"/>
        <w:numPr>
          <w:ilvl w:val="0"/>
          <w:numId w:val="12"/>
        </w:numPr>
        <w:spacing w:after="0" w:line="240" w:lineRule="auto"/>
        <w:ind w:left="567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egyéb</w:t>
      </w:r>
    </w:p>
    <w:p w:rsidR="00F602C4" w:rsidRPr="00BD0E87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602C4" w:rsidRPr="006205FE" w:rsidRDefault="00F602C4" w:rsidP="006205FE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6"/>
          <w:szCs w:val="26"/>
        </w:rPr>
      </w:pPr>
    </w:p>
    <w:p w:rsidR="00F602C4" w:rsidRPr="00BD0E87" w:rsidRDefault="00F602C4" w:rsidP="006205FE">
      <w:p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BD0E87">
        <w:rPr>
          <w:rFonts w:ascii="Times New Roman" w:hAnsi="Times New Roman"/>
          <w:b/>
          <w:sz w:val="26"/>
          <w:szCs w:val="26"/>
        </w:rPr>
        <w:t>K6. M</w:t>
      </w:r>
      <w:r w:rsidRPr="00BD0E87">
        <w:rPr>
          <w:rFonts w:ascii="Times New Roman" w:hAnsi="Times New Roman"/>
          <w:b/>
          <w:bCs/>
          <w:sz w:val="26"/>
          <w:szCs w:val="26"/>
        </w:rPr>
        <w:t>ilyen tetőfedő anyagot</w:t>
      </w:r>
      <w:r w:rsidRPr="00BD0E87">
        <w:rPr>
          <w:rFonts w:ascii="Times New Roman" w:hAnsi="Times New Roman"/>
          <w:b/>
          <w:sz w:val="26"/>
          <w:szCs w:val="26"/>
        </w:rPr>
        <w:t xml:space="preserve"> NEM látna szívesen az utcában ahol lakik? (Több típust is megjelölhet!)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agyag cserép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színes mázas cserép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mediterrán cserép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szürke pala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színes pala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hullámpala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fa zsindely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bitumenes zsindely (kanadai tegola)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cserepes lemez fémből 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trapézlemez</w:t>
      </w:r>
    </w:p>
    <w:p w:rsidR="00F602C4" w:rsidRPr="00BD0E87" w:rsidRDefault="00F602C4" w:rsidP="00D93282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>nád</w:t>
      </w:r>
    </w:p>
    <w:p w:rsidR="00F602C4" w:rsidRPr="006205FE" w:rsidRDefault="00F602C4" w:rsidP="006205FE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6"/>
          <w:szCs w:val="26"/>
        </w:rPr>
      </w:pPr>
    </w:p>
    <w:p w:rsidR="00F602C4" w:rsidRPr="006205FE" w:rsidRDefault="00F602C4" w:rsidP="006205F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6205FE">
        <w:rPr>
          <w:rFonts w:ascii="Times New Roman" w:hAnsi="Times New Roman"/>
          <w:b/>
          <w:color w:val="000000"/>
          <w:sz w:val="26"/>
          <w:szCs w:val="26"/>
        </w:rPr>
        <w:t>K7. Ön szerint építészeti értéket képviselő régi házak felújításánál, átépítésénél mi az</w:t>
      </w:r>
      <w:r>
        <w:rPr>
          <w:rFonts w:ascii="Times New Roman" w:hAnsi="Times New Roman"/>
          <w:b/>
          <w:color w:val="000000"/>
          <w:sz w:val="26"/>
          <w:szCs w:val="26"/>
        </w:rPr>
        <w:t>,</w:t>
      </w:r>
      <w:r w:rsidRPr="006205FE">
        <w:rPr>
          <w:rFonts w:ascii="Times New Roman" w:hAnsi="Times New Roman"/>
          <w:b/>
          <w:color w:val="000000"/>
          <w:sz w:val="26"/>
          <w:szCs w:val="26"/>
        </w:rPr>
        <w:t xml:space="preserve"> amit meg kellene őrizni? (Több választ is megjelölhet!)</w:t>
      </w:r>
    </w:p>
    <w:p w:rsidR="00F602C4" w:rsidRPr="006205FE" w:rsidRDefault="00F602C4" w:rsidP="006205FE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602C4" w:rsidRPr="006205FE" w:rsidRDefault="00F602C4" w:rsidP="00D9328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homlokzatdíszítését</w:t>
      </w:r>
    </w:p>
    <w:p w:rsidR="00F602C4" w:rsidRPr="006205FE" w:rsidRDefault="00F602C4" w:rsidP="00D9328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 xml:space="preserve">homlokzat színét </w:t>
      </w:r>
    </w:p>
    <w:p w:rsidR="00F602C4" w:rsidRPr="006205FE" w:rsidRDefault="00F602C4" w:rsidP="00D9328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ablak típusát (ablakosztást)</w:t>
      </w:r>
    </w:p>
    <w:p w:rsidR="00F602C4" w:rsidRPr="006205FE" w:rsidRDefault="00F602C4" w:rsidP="00D9328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tetőfedés anyagát</w:t>
      </w:r>
    </w:p>
    <w:p w:rsidR="00F602C4" w:rsidRDefault="00F602C4" w:rsidP="00D9328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lábazat anyagát</w:t>
      </w:r>
    </w:p>
    <w:p w:rsidR="00F602C4" w:rsidRPr="006205FE" w:rsidRDefault="00F602C4" w:rsidP="00D9328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tornácát</w:t>
      </w:r>
    </w:p>
    <w:p w:rsidR="00F602C4" w:rsidRPr="006205FE" w:rsidRDefault="00F602C4" w:rsidP="00D93282">
      <w:pPr>
        <w:pStyle w:val="ListParagraph"/>
        <w:numPr>
          <w:ilvl w:val="0"/>
          <w:numId w:val="18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semmit</w:t>
      </w:r>
    </w:p>
    <w:p w:rsidR="00F602C4" w:rsidRPr="006205FE" w:rsidRDefault="00F602C4" w:rsidP="006205FE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F602C4" w:rsidRPr="00BD0E87" w:rsidRDefault="00F602C4" w:rsidP="006205F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b/>
          <w:bCs/>
          <w:sz w:val="26"/>
          <w:szCs w:val="26"/>
        </w:rPr>
        <w:t xml:space="preserve">K8. Ismer-e </w:t>
      </w:r>
      <w:r>
        <w:rPr>
          <w:rFonts w:ascii="Times New Roman" w:hAnsi="Times New Roman"/>
          <w:b/>
          <w:bCs/>
          <w:sz w:val="26"/>
          <w:szCs w:val="26"/>
        </w:rPr>
        <w:t>Gibárton</w:t>
      </w:r>
      <w:r w:rsidRPr="00BD0E87">
        <w:rPr>
          <w:rFonts w:ascii="Times New Roman" w:hAnsi="Times New Roman"/>
          <w:b/>
          <w:bCs/>
          <w:sz w:val="26"/>
          <w:szCs w:val="26"/>
        </w:rPr>
        <w:t xml:space="preserve"> olyan felújított vagy új építésű épületet, mely Ön szerint valamely részében vagy egészében akár követendő példa is lehetne mások számára is?</w:t>
      </w:r>
    </w:p>
    <w:p w:rsidR="00F602C4" w:rsidRPr="00BD0E87" w:rsidRDefault="00F602C4" w:rsidP="00D93282">
      <w:pPr>
        <w:pStyle w:val="ListParagraph"/>
        <w:numPr>
          <w:ilvl w:val="0"/>
          <w:numId w:val="20"/>
        </w:num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nem ismerek </w:t>
      </w:r>
    </w:p>
    <w:p w:rsidR="00F602C4" w:rsidRPr="00BD0E87" w:rsidRDefault="00F602C4" w:rsidP="00D93282">
      <w:pPr>
        <w:pStyle w:val="ListParagraph"/>
        <w:numPr>
          <w:ilvl w:val="0"/>
          <w:numId w:val="20"/>
        </w:num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nem tudom, nem kívánok erre válaszolni </w:t>
      </w:r>
    </w:p>
    <w:p w:rsidR="00F602C4" w:rsidRPr="00BD0E87" w:rsidRDefault="00F602C4" w:rsidP="00D93282">
      <w:pPr>
        <w:pStyle w:val="ListParagraph"/>
        <w:numPr>
          <w:ilvl w:val="0"/>
          <w:numId w:val="20"/>
        </w:num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igen ismerek </w:t>
      </w:r>
    </w:p>
    <w:p w:rsidR="00F602C4" w:rsidRPr="00BD0E87" w:rsidRDefault="00F602C4" w:rsidP="006205FE">
      <w:pPr>
        <w:pStyle w:val="NormalWeb"/>
        <w:spacing w:before="0" w:beforeAutospacing="0" w:after="0" w:afterAutospacing="0"/>
        <w:rPr>
          <w:sz w:val="26"/>
          <w:szCs w:val="26"/>
        </w:rPr>
      </w:pPr>
      <w:r w:rsidRPr="00BD0E87">
        <w:rPr>
          <w:sz w:val="26"/>
          <w:szCs w:val="26"/>
        </w:rPr>
        <w:t>Ilyen épület (</w:t>
      </w:r>
      <w:r w:rsidRPr="00BD0E87">
        <w:rPr>
          <w:i/>
          <w:sz w:val="26"/>
          <w:szCs w:val="26"/>
        </w:rPr>
        <w:t>többet is megnevezhet</w:t>
      </w:r>
      <w:r w:rsidRPr="00BD0E87">
        <w:rPr>
          <w:sz w:val="26"/>
          <w:szCs w:val="26"/>
        </w:rPr>
        <w:t>):</w:t>
      </w:r>
    </w:p>
    <w:p w:rsidR="00F602C4" w:rsidRPr="006205FE" w:rsidRDefault="00F602C4" w:rsidP="00922AA4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602C4" w:rsidRPr="006205FE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602C4" w:rsidRPr="006205FE" w:rsidRDefault="00F602C4" w:rsidP="006205FE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F602C4" w:rsidRPr="00BD0E87" w:rsidRDefault="00F602C4" w:rsidP="006205F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b/>
          <w:bCs/>
          <w:sz w:val="26"/>
          <w:szCs w:val="26"/>
        </w:rPr>
        <w:t xml:space="preserve">K9. Ismer-e </w:t>
      </w:r>
      <w:r>
        <w:rPr>
          <w:rFonts w:ascii="Times New Roman" w:hAnsi="Times New Roman"/>
          <w:b/>
          <w:bCs/>
          <w:sz w:val="26"/>
          <w:szCs w:val="26"/>
        </w:rPr>
        <w:t>Gibárton</w:t>
      </w:r>
      <w:r w:rsidRPr="00BD0E87">
        <w:rPr>
          <w:rFonts w:ascii="Times New Roman" w:hAnsi="Times New Roman"/>
          <w:b/>
          <w:bCs/>
          <w:sz w:val="26"/>
          <w:szCs w:val="26"/>
        </w:rPr>
        <w:t xml:space="preserve"> Ön számára is szépen rendezettnek, tetszetősen kialakítottnak tartott udvart (</w:t>
      </w:r>
      <w:r w:rsidRPr="00BD0E87">
        <w:rPr>
          <w:rFonts w:ascii="Times New Roman" w:hAnsi="Times New Roman"/>
          <w:b/>
          <w:bCs/>
          <w:i/>
          <w:sz w:val="26"/>
          <w:szCs w:val="26"/>
        </w:rPr>
        <w:t>kertet</w:t>
      </w:r>
      <w:r w:rsidRPr="00BD0E87">
        <w:rPr>
          <w:rFonts w:ascii="Times New Roman" w:hAnsi="Times New Roman"/>
          <w:b/>
          <w:bCs/>
          <w:sz w:val="26"/>
          <w:szCs w:val="26"/>
        </w:rPr>
        <w:t>), mely akár követendő példa is lehetne mások számára?</w:t>
      </w:r>
    </w:p>
    <w:p w:rsidR="00F602C4" w:rsidRPr="00BD0E87" w:rsidRDefault="00F602C4" w:rsidP="00D93282">
      <w:pPr>
        <w:pStyle w:val="ListParagraph"/>
        <w:numPr>
          <w:ilvl w:val="0"/>
          <w:numId w:val="21"/>
        </w:num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nem ismerek </w:t>
      </w:r>
    </w:p>
    <w:p w:rsidR="00F602C4" w:rsidRPr="00BD0E87" w:rsidRDefault="00F602C4" w:rsidP="00D93282">
      <w:pPr>
        <w:pStyle w:val="ListParagraph"/>
        <w:numPr>
          <w:ilvl w:val="0"/>
          <w:numId w:val="21"/>
        </w:num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nem tudom, nem kívánok erre válaszolni </w:t>
      </w:r>
    </w:p>
    <w:p w:rsidR="00F602C4" w:rsidRPr="00BD0E87" w:rsidRDefault="00F602C4" w:rsidP="00D93282">
      <w:pPr>
        <w:pStyle w:val="ListParagraph"/>
        <w:numPr>
          <w:ilvl w:val="0"/>
          <w:numId w:val="21"/>
        </w:num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igen ismerek </w:t>
      </w:r>
    </w:p>
    <w:p w:rsidR="00F602C4" w:rsidRDefault="00F602C4" w:rsidP="006205FE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BD0E87">
        <w:rPr>
          <w:sz w:val="26"/>
          <w:szCs w:val="26"/>
        </w:rPr>
        <w:t>Ilyen épülethez tartozó udvar (</w:t>
      </w:r>
      <w:r w:rsidRPr="00BD0E87">
        <w:rPr>
          <w:i/>
          <w:sz w:val="26"/>
          <w:szCs w:val="26"/>
        </w:rPr>
        <w:t>többet is megnevezhet</w:t>
      </w:r>
      <w:r w:rsidRPr="00BD0E87">
        <w:rPr>
          <w:sz w:val="26"/>
          <w:szCs w:val="26"/>
        </w:rPr>
        <w:t>):</w:t>
      </w:r>
    </w:p>
    <w:p w:rsidR="00F602C4" w:rsidRPr="00BD0E87" w:rsidRDefault="00F602C4" w:rsidP="006205FE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</w:p>
    <w:p w:rsidR="00F602C4" w:rsidRPr="00BD0E87" w:rsidRDefault="00F602C4" w:rsidP="00922AA4">
      <w:pPr>
        <w:spacing w:after="0" w:line="360" w:lineRule="auto"/>
        <w:rPr>
          <w:rFonts w:ascii="Times New Roman" w:hAnsi="Times New Roman"/>
          <w:sz w:val="26"/>
          <w:szCs w:val="26"/>
        </w:rPr>
      </w:pPr>
      <w:r w:rsidRPr="00BD0E87">
        <w:rPr>
          <w:rFonts w:ascii="Times New Roman" w:hAnsi="Times New Roman"/>
          <w:sz w:val="26"/>
          <w:szCs w:val="26"/>
        </w:rPr>
        <w:t xml:space="preserve">........................................................................................................................................... </w:t>
      </w:r>
      <w:r w:rsidRPr="00BD0E87">
        <w:rPr>
          <w:rFonts w:ascii="Times New Roman" w:hAnsi="Times New Roman"/>
          <w:sz w:val="26"/>
          <w:szCs w:val="26"/>
        </w:rPr>
        <w:br/>
        <w:t xml:space="preserve">........................................................................................................................................... </w:t>
      </w:r>
      <w:r w:rsidRPr="00BD0E87">
        <w:rPr>
          <w:rFonts w:ascii="Times New Roman" w:hAnsi="Times New Roman"/>
          <w:sz w:val="26"/>
          <w:szCs w:val="26"/>
        </w:rPr>
        <w:br/>
        <w:t xml:space="preserve">........................................................................................................................................... </w:t>
      </w:r>
    </w:p>
    <w:p w:rsidR="00F602C4" w:rsidRDefault="00F602C4" w:rsidP="006205FE">
      <w:pPr>
        <w:spacing w:after="0" w:line="240" w:lineRule="auto"/>
        <w:rPr>
          <w:rFonts w:ascii="Times New Roman" w:hAnsi="Times New Roman"/>
          <w:b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sz w:val="26"/>
          <w:szCs w:val="26"/>
          <w:lang w:eastAsia="hu-HU"/>
        </w:rPr>
        <w:t xml:space="preserve">K10. A </w:t>
      </w:r>
      <w:r>
        <w:rPr>
          <w:rFonts w:ascii="Times New Roman" w:hAnsi="Times New Roman"/>
          <w:b/>
          <w:sz w:val="26"/>
          <w:szCs w:val="26"/>
          <w:lang w:eastAsia="hu-HU"/>
        </w:rPr>
        <w:t>település</w:t>
      </w:r>
      <w:r w:rsidRPr="00BD0E87">
        <w:rPr>
          <w:rFonts w:ascii="Times New Roman" w:hAnsi="Times New Roman"/>
          <w:b/>
          <w:sz w:val="26"/>
          <w:szCs w:val="26"/>
          <w:lang w:eastAsia="hu-HU"/>
        </w:rPr>
        <w:t xml:space="preserve"> melyik közterületének kialakításával elégedett?</w:t>
      </w:r>
    </w:p>
    <w:p w:rsidR="00F602C4" w:rsidRPr="00BD0E87" w:rsidRDefault="00F602C4" w:rsidP="006205FE">
      <w:pPr>
        <w:spacing w:after="0" w:line="240" w:lineRule="auto"/>
        <w:rPr>
          <w:rFonts w:ascii="Times New Roman" w:hAnsi="Times New Roman"/>
          <w:b/>
          <w:sz w:val="26"/>
          <w:szCs w:val="26"/>
          <w:lang w:eastAsia="hu-HU"/>
        </w:rPr>
      </w:pPr>
    </w:p>
    <w:p w:rsidR="00F602C4" w:rsidRPr="00BD0E87" w:rsidRDefault="00F602C4" w:rsidP="00922AA4">
      <w:pPr>
        <w:spacing w:after="0" w:line="360" w:lineRule="auto"/>
        <w:rPr>
          <w:rFonts w:ascii="Times New Roman" w:hAnsi="Times New Roman"/>
          <w:sz w:val="26"/>
          <w:szCs w:val="26"/>
          <w:lang w:eastAsia="hu-HU"/>
        </w:rPr>
      </w:pPr>
      <w:r w:rsidRPr="00BD0E87">
        <w:rPr>
          <w:rFonts w:ascii="Times New Roman" w:hAnsi="Times New Roman"/>
          <w:sz w:val="26"/>
          <w:szCs w:val="26"/>
          <w:lang w:eastAsia="hu-HU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602C4" w:rsidRDefault="00F602C4" w:rsidP="006205FE">
      <w:pPr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bCs/>
          <w:sz w:val="26"/>
          <w:szCs w:val="26"/>
          <w:lang w:eastAsia="hu-HU"/>
        </w:rPr>
        <w:t xml:space="preserve">K 11. Mit tart a </w:t>
      </w:r>
      <w:r>
        <w:rPr>
          <w:rFonts w:ascii="Times New Roman" w:hAnsi="Times New Roman"/>
          <w:b/>
          <w:bCs/>
          <w:sz w:val="26"/>
          <w:szCs w:val="26"/>
          <w:lang w:eastAsia="hu-HU"/>
        </w:rPr>
        <w:t>település</w:t>
      </w:r>
      <w:r w:rsidRPr="00BD0E87">
        <w:rPr>
          <w:rFonts w:ascii="Times New Roman" w:hAnsi="Times New Roman"/>
          <w:b/>
          <w:bCs/>
          <w:sz w:val="26"/>
          <w:szCs w:val="26"/>
          <w:lang w:eastAsia="hu-HU"/>
        </w:rPr>
        <w:t xml:space="preserve"> legértékesebb, legszebb részének? </w:t>
      </w:r>
    </w:p>
    <w:p w:rsidR="00F602C4" w:rsidRPr="00BD0E87" w:rsidRDefault="00F602C4" w:rsidP="006205FE">
      <w:pPr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sz w:val="26"/>
          <w:szCs w:val="26"/>
          <w:lang w:eastAsia="hu-HU"/>
        </w:rPr>
      </w:pPr>
    </w:p>
    <w:p w:rsidR="00F602C4" w:rsidRPr="00BD0E87" w:rsidRDefault="00F602C4" w:rsidP="00922AA4">
      <w:pPr>
        <w:spacing w:after="0" w:line="360" w:lineRule="auto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Cs/>
          <w:sz w:val="26"/>
          <w:szCs w:val="26"/>
          <w:lang w:eastAsia="hu-HU"/>
        </w:rPr>
        <w:t>………………………………………………………………………………………….</w:t>
      </w:r>
    </w:p>
    <w:p w:rsidR="00F602C4" w:rsidRPr="00BD0E87" w:rsidRDefault="00F602C4" w:rsidP="00922AA4">
      <w:pPr>
        <w:spacing w:after="0" w:line="360" w:lineRule="auto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Cs/>
          <w:sz w:val="26"/>
          <w:szCs w:val="26"/>
          <w:lang w:eastAsia="hu-HU"/>
        </w:rPr>
        <w:t>………………………………………………………………………………………….</w:t>
      </w:r>
    </w:p>
    <w:p w:rsidR="00F602C4" w:rsidRPr="00BD0E87" w:rsidRDefault="00F602C4" w:rsidP="00922AA4">
      <w:pPr>
        <w:spacing w:after="0" w:line="360" w:lineRule="auto"/>
        <w:textAlignment w:val="center"/>
        <w:outlineLvl w:val="1"/>
        <w:rPr>
          <w:rFonts w:ascii="Times New Roman" w:hAnsi="Times New Roman"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Cs/>
          <w:sz w:val="26"/>
          <w:szCs w:val="26"/>
          <w:lang w:eastAsia="hu-HU"/>
        </w:rPr>
        <w:t>………………………………………………………………………………………….</w:t>
      </w:r>
    </w:p>
    <w:p w:rsidR="00F602C4" w:rsidRPr="006205FE" w:rsidRDefault="00F602C4" w:rsidP="006205FE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6205FE">
        <w:rPr>
          <w:rFonts w:ascii="Times New Roman" w:hAnsi="Times New Roman"/>
          <w:b/>
          <w:color w:val="000000"/>
          <w:sz w:val="26"/>
          <w:szCs w:val="26"/>
        </w:rPr>
        <w:t>K</w:t>
      </w:r>
      <w:r>
        <w:rPr>
          <w:rFonts w:ascii="Times New Roman" w:hAnsi="Times New Roman"/>
          <w:b/>
          <w:color w:val="000000"/>
          <w:sz w:val="26"/>
          <w:szCs w:val="26"/>
        </w:rPr>
        <w:t>1</w:t>
      </w:r>
      <w:r w:rsidRPr="006205FE">
        <w:rPr>
          <w:rFonts w:ascii="Times New Roman" w:hAnsi="Times New Roman"/>
          <w:b/>
          <w:color w:val="000000"/>
          <w:sz w:val="26"/>
          <w:szCs w:val="26"/>
        </w:rPr>
        <w:t>2. Mit lát problémának? (Kérem 3 választ jelöljön meg!)</w:t>
      </w:r>
    </w:p>
    <w:p w:rsidR="00F602C4" w:rsidRPr="006205FE" w:rsidRDefault="00F602C4" w:rsidP="006205FE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kevés a járda</w:t>
      </w: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szűkek a kocsibejárók</w:t>
      </w: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megoldatlan esővíz-elvezetés</w:t>
      </w: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szűkek az utcák</w:t>
      </w: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kevés a fa</w:t>
      </w: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szűk a házak előtti zöldsáv</w:t>
      </w: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nagy a forgalom</w:t>
      </w:r>
    </w:p>
    <w:p w:rsidR="00F602C4" w:rsidRPr="006205FE" w:rsidRDefault="00F602C4" w:rsidP="00D9328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sz w:val="26"/>
          <w:szCs w:val="26"/>
        </w:rPr>
        <w:t>nincs elég parkoló hely az utcákon</w:t>
      </w:r>
    </w:p>
    <w:p w:rsidR="00F602C4" w:rsidRPr="006205FE" w:rsidRDefault="00F602C4" w:rsidP="006205F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F602C4" w:rsidRDefault="00F602C4" w:rsidP="006205FE">
      <w:pPr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bCs/>
          <w:sz w:val="26"/>
          <w:szCs w:val="26"/>
          <w:lang w:eastAsia="hu-HU"/>
        </w:rPr>
        <w:t xml:space="preserve">K13. Ön szerint mit kellene javítani, fejleszteni, szebbé tenni a faluban? </w:t>
      </w:r>
    </w:p>
    <w:p w:rsidR="00F602C4" w:rsidRPr="00BD0E87" w:rsidRDefault="00F602C4" w:rsidP="006205FE">
      <w:pPr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sz w:val="26"/>
          <w:szCs w:val="26"/>
          <w:lang w:eastAsia="hu-HU"/>
        </w:rPr>
      </w:pPr>
    </w:p>
    <w:p w:rsidR="00F602C4" w:rsidRPr="00BD0E87" w:rsidRDefault="00F602C4" w:rsidP="00922AA4">
      <w:pPr>
        <w:spacing w:after="0" w:line="360" w:lineRule="auto"/>
        <w:textAlignment w:val="center"/>
        <w:outlineLvl w:val="1"/>
        <w:rPr>
          <w:rFonts w:ascii="Times New Roman" w:hAnsi="Times New Roman"/>
          <w:b/>
          <w:bCs/>
          <w:sz w:val="26"/>
          <w:szCs w:val="26"/>
          <w:lang w:eastAsia="hu-HU"/>
        </w:rPr>
      </w:pPr>
      <w:r w:rsidRPr="00BD0E87">
        <w:rPr>
          <w:rFonts w:ascii="Times New Roman" w:hAnsi="Times New Roman"/>
          <w:b/>
          <w:bCs/>
          <w:sz w:val="26"/>
          <w:szCs w:val="26"/>
          <w:lang w:eastAsia="hu-HU"/>
        </w:rPr>
        <w:t>…………………………………………………………………………………………</w:t>
      </w:r>
    </w:p>
    <w:p w:rsidR="00F602C4" w:rsidRPr="006205FE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602C4" w:rsidRPr="006205FE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602C4" w:rsidRDefault="00F602C4" w:rsidP="006205FE">
      <w:pPr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</w:pPr>
      <w:r w:rsidRPr="006205FE"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 xml:space="preserve">Személyesen is részt venne a TAK további készítési folyamatában? (Igen vagy nem, ha igen, adja meg nevét, email címét és telefonszámát) </w:t>
      </w:r>
    </w:p>
    <w:p w:rsidR="00F602C4" w:rsidRPr="006205FE" w:rsidRDefault="00F602C4" w:rsidP="006205FE">
      <w:pPr>
        <w:spacing w:after="0" w:line="240" w:lineRule="auto"/>
        <w:textAlignment w:val="center"/>
        <w:outlineLvl w:val="1"/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</w:pPr>
    </w:p>
    <w:p w:rsidR="00F602C4" w:rsidRDefault="00F602C4" w:rsidP="006205FE">
      <w:pPr>
        <w:spacing w:after="0" w:line="240" w:lineRule="auto"/>
        <w:rPr>
          <w:rFonts w:ascii="Times New Roman" w:hAnsi="Times New Roman"/>
          <w:color w:val="333333"/>
          <w:sz w:val="26"/>
          <w:szCs w:val="26"/>
          <w:shd w:val="clear" w:color="auto" w:fill="ECECEC"/>
          <w:lang w:eastAsia="hu-HU"/>
        </w:rPr>
      </w:pPr>
      <w:r w:rsidRPr="00F077DF">
        <w:rPr>
          <w:rFonts w:ascii="Times New Roman" w:hAnsi="Times New Roman"/>
          <w:color w:val="333333"/>
          <w:sz w:val="26"/>
          <w:szCs w:val="26"/>
          <w:lang w:eastAsia="hu-HU"/>
        </w:rPr>
        <w:t>igen/ nem</w:t>
      </w:r>
    </w:p>
    <w:p w:rsidR="00F602C4" w:rsidRPr="006205FE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  <w:lang w:eastAsia="hu-HU"/>
        </w:rPr>
      </w:pPr>
    </w:p>
    <w:p w:rsidR="00F602C4" w:rsidRDefault="00F602C4" w:rsidP="006205FE">
      <w:pPr>
        <w:spacing w:after="0" w:line="240" w:lineRule="auto"/>
        <w:jc w:val="both"/>
        <w:textAlignment w:val="center"/>
        <w:outlineLvl w:val="1"/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</w:pPr>
      <w:r w:rsidRPr="006205FE"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 xml:space="preserve">Igen szeretnék részt venni a további tervezésben, </w:t>
      </w:r>
    </w:p>
    <w:p w:rsidR="00F602C4" w:rsidRDefault="00F602C4" w:rsidP="006205FE">
      <w:pPr>
        <w:spacing w:after="0" w:line="240" w:lineRule="auto"/>
        <w:jc w:val="both"/>
        <w:textAlignment w:val="center"/>
        <w:outlineLvl w:val="1"/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</w:pPr>
    </w:p>
    <w:p w:rsidR="00F602C4" w:rsidRDefault="00F602C4" w:rsidP="00BD0E87">
      <w:pPr>
        <w:pStyle w:val="ListParagraph"/>
        <w:numPr>
          <w:ilvl w:val="0"/>
          <w:numId w:val="1"/>
        </w:numPr>
        <w:spacing w:after="0" w:line="240" w:lineRule="auto"/>
        <w:ind w:hanging="720"/>
        <w:jc w:val="both"/>
        <w:textAlignment w:val="center"/>
        <w:outlineLvl w:val="1"/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</w:pPr>
      <w:r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>név:</w:t>
      </w:r>
    </w:p>
    <w:p w:rsidR="00F602C4" w:rsidRPr="006205FE" w:rsidRDefault="00F602C4" w:rsidP="006205FE">
      <w:pPr>
        <w:pStyle w:val="ListParagraph"/>
        <w:numPr>
          <w:ilvl w:val="0"/>
          <w:numId w:val="1"/>
        </w:numPr>
        <w:spacing w:after="0" w:line="240" w:lineRule="auto"/>
        <w:ind w:left="0" w:firstLine="0"/>
        <w:textAlignment w:val="center"/>
        <w:outlineLvl w:val="1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>e- mail:</w:t>
      </w:r>
    </w:p>
    <w:p w:rsidR="00F602C4" w:rsidRPr="006205FE" w:rsidRDefault="00F602C4" w:rsidP="006205FE">
      <w:pPr>
        <w:pStyle w:val="ListParagraph"/>
        <w:numPr>
          <w:ilvl w:val="0"/>
          <w:numId w:val="1"/>
        </w:numPr>
        <w:spacing w:after="0" w:line="240" w:lineRule="auto"/>
        <w:ind w:left="0" w:firstLine="0"/>
        <w:textAlignment w:val="center"/>
        <w:outlineLvl w:val="1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>telefon:</w:t>
      </w:r>
    </w:p>
    <w:p w:rsidR="00F602C4" w:rsidRPr="006205FE" w:rsidRDefault="00F602C4" w:rsidP="006205FE">
      <w:pPr>
        <w:pStyle w:val="ListParagraph"/>
        <w:numPr>
          <w:ilvl w:val="0"/>
          <w:numId w:val="1"/>
        </w:numPr>
        <w:spacing w:after="0" w:line="240" w:lineRule="auto"/>
        <w:ind w:left="0" w:firstLine="0"/>
        <w:textAlignment w:val="center"/>
        <w:outlineLvl w:val="1"/>
        <w:rPr>
          <w:rFonts w:ascii="Times New Roman" w:hAnsi="Times New Roman"/>
          <w:sz w:val="26"/>
          <w:szCs w:val="26"/>
        </w:rPr>
      </w:pPr>
      <w:r w:rsidRPr="006205FE">
        <w:rPr>
          <w:rFonts w:ascii="Times New Roman" w:hAnsi="Times New Roman"/>
          <w:b/>
          <w:bCs/>
          <w:color w:val="333333"/>
          <w:sz w:val="26"/>
          <w:szCs w:val="26"/>
          <w:lang w:eastAsia="hu-HU"/>
        </w:rPr>
        <w:t>kérdés:</w:t>
      </w:r>
    </w:p>
    <w:p w:rsidR="00F602C4" w:rsidRPr="006205FE" w:rsidRDefault="00F602C4" w:rsidP="006205FE">
      <w:pPr>
        <w:spacing w:after="0" w:line="240" w:lineRule="auto"/>
        <w:textAlignment w:val="center"/>
        <w:outlineLvl w:val="1"/>
        <w:rPr>
          <w:rFonts w:ascii="Times New Roman" w:hAnsi="Times New Roman"/>
          <w:sz w:val="26"/>
          <w:szCs w:val="26"/>
        </w:rPr>
      </w:pPr>
    </w:p>
    <w:p w:rsidR="00F602C4" w:rsidRDefault="00F602C4" w:rsidP="006205FE">
      <w:pPr>
        <w:widowControl w:val="0"/>
        <w:tabs>
          <w:tab w:val="left" w:pos="5580"/>
          <w:tab w:val="left" w:pos="594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eastAsia="hu-HU"/>
        </w:rPr>
      </w:pPr>
    </w:p>
    <w:p w:rsidR="00F602C4" w:rsidRPr="006205FE" w:rsidRDefault="00F602C4" w:rsidP="006205FE">
      <w:pPr>
        <w:widowControl w:val="0"/>
        <w:tabs>
          <w:tab w:val="left" w:pos="5580"/>
          <w:tab w:val="left" w:pos="594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hu-HU"/>
        </w:rPr>
      </w:pPr>
      <w:r w:rsidRPr="006205FE">
        <w:rPr>
          <w:rFonts w:ascii="Times New Roman" w:hAnsi="Times New Roman"/>
          <w:b/>
          <w:color w:val="000000"/>
          <w:sz w:val="26"/>
          <w:szCs w:val="26"/>
          <w:lang w:eastAsia="hu-HU"/>
        </w:rPr>
        <w:t>A kitöltött KÉRDŐÍV a Polgármesteri Hivatalban</w:t>
      </w:r>
      <w:bookmarkStart w:id="0" w:name="_GoBack"/>
      <w:bookmarkEnd w:id="0"/>
      <w:r w:rsidRPr="006205FE">
        <w:rPr>
          <w:rFonts w:ascii="Times New Roman" w:hAnsi="Times New Roman"/>
          <w:b/>
          <w:color w:val="000000"/>
          <w:sz w:val="26"/>
          <w:szCs w:val="26"/>
          <w:lang w:eastAsia="hu-HU"/>
        </w:rPr>
        <w:t>,</w:t>
      </w:r>
      <w:r>
        <w:rPr>
          <w:rFonts w:ascii="Times New Roman" w:hAnsi="Times New Roman"/>
          <w:b/>
          <w:color w:val="000000"/>
          <w:sz w:val="26"/>
          <w:szCs w:val="26"/>
          <w:lang w:eastAsia="hu-HU"/>
        </w:rPr>
        <w:t xml:space="preserve"> </w:t>
      </w:r>
      <w:r w:rsidRPr="006205FE">
        <w:rPr>
          <w:rFonts w:ascii="Times New Roman" w:hAnsi="Times New Roman"/>
          <w:b/>
          <w:color w:val="000000"/>
          <w:sz w:val="26"/>
          <w:szCs w:val="26"/>
          <w:lang w:eastAsia="hu-HU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hu-HU"/>
        </w:rPr>
        <w:t>vagy a</w:t>
      </w:r>
      <w:r w:rsidRPr="006205FE">
        <w:rPr>
          <w:rFonts w:ascii="Times New Roman" w:hAnsi="Times New Roman"/>
          <w:b/>
          <w:color w:val="000000"/>
          <w:sz w:val="26"/>
          <w:szCs w:val="26"/>
          <w:lang w:eastAsia="hu-HU"/>
        </w:rPr>
        <w:t xml:space="preserve"> Lakossági Fórumon </w:t>
      </w:r>
      <w:r w:rsidRPr="006205FE">
        <w:rPr>
          <w:rFonts w:ascii="Times New Roman" w:hAnsi="Times New Roman"/>
          <w:b/>
          <w:sz w:val="26"/>
          <w:szCs w:val="26"/>
          <w:lang w:eastAsia="hu-HU"/>
        </w:rPr>
        <w:t>személyesen adható le</w:t>
      </w:r>
      <w:r>
        <w:rPr>
          <w:rFonts w:ascii="Times New Roman" w:hAnsi="Times New Roman"/>
          <w:b/>
          <w:sz w:val="26"/>
          <w:szCs w:val="26"/>
          <w:lang w:eastAsia="hu-HU"/>
        </w:rPr>
        <w:t xml:space="preserve">, vagy az </w:t>
      </w:r>
      <w:hyperlink r:id="rId11" w:history="1">
        <w:r w:rsidRPr="00910EF2">
          <w:rPr>
            <w:rStyle w:val="Hyperlink"/>
            <w:rFonts w:ascii="Times New Roman" w:hAnsi="Times New Roman"/>
            <w:b/>
            <w:sz w:val="26"/>
            <w:szCs w:val="26"/>
            <w:lang w:eastAsia="hu-HU"/>
          </w:rPr>
          <w:t>abaujterv@gmail.com</w:t>
        </w:r>
      </w:hyperlink>
      <w:r>
        <w:rPr>
          <w:rFonts w:ascii="Times New Roman" w:hAnsi="Times New Roman"/>
          <w:b/>
          <w:sz w:val="26"/>
          <w:szCs w:val="26"/>
          <w:lang w:eastAsia="hu-HU"/>
        </w:rPr>
        <w:t xml:space="preserve"> e-mail címre 2017. október 16-ig elküldhető</w:t>
      </w:r>
      <w:r w:rsidRPr="006205FE">
        <w:rPr>
          <w:rFonts w:ascii="Times New Roman" w:hAnsi="Times New Roman"/>
          <w:b/>
          <w:sz w:val="26"/>
          <w:szCs w:val="26"/>
          <w:lang w:eastAsia="hu-HU"/>
        </w:rPr>
        <w:t xml:space="preserve">. </w:t>
      </w:r>
    </w:p>
    <w:p w:rsidR="00F602C4" w:rsidRPr="006205FE" w:rsidRDefault="00F602C4" w:rsidP="006205FE">
      <w:pPr>
        <w:widowControl w:val="0"/>
        <w:tabs>
          <w:tab w:val="left" w:pos="3969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ab/>
      </w:r>
    </w:p>
    <w:p w:rsidR="00F602C4" w:rsidRPr="006205FE" w:rsidRDefault="00F602C4" w:rsidP="006205FE">
      <w:pPr>
        <w:widowControl w:val="0"/>
        <w:tabs>
          <w:tab w:val="left" w:pos="5580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  <w:r>
        <w:rPr>
          <w:rFonts w:ascii="Times New Roman" w:hAnsi="Times New Roman"/>
          <w:color w:val="000000"/>
          <w:sz w:val="26"/>
          <w:szCs w:val="26"/>
          <w:lang w:eastAsia="hu-HU"/>
        </w:rPr>
        <w:t xml:space="preserve">Kérjük, hogy a </w:t>
      </w: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 xml:space="preserve">kitöltött kérdőív visszaküldésével segítsék a Településképi Arculati Kézikönyv és a településképi rendelet készítésének munkáját! </w:t>
      </w:r>
    </w:p>
    <w:p w:rsidR="00F602C4" w:rsidRDefault="00F602C4" w:rsidP="006205FE">
      <w:pPr>
        <w:widowControl w:val="0"/>
        <w:tabs>
          <w:tab w:val="left" w:pos="3969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</w:p>
    <w:p w:rsidR="00F602C4" w:rsidRDefault="00F602C4" w:rsidP="006205FE">
      <w:pPr>
        <w:widowControl w:val="0"/>
        <w:tabs>
          <w:tab w:val="left" w:pos="3969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</w:p>
    <w:p w:rsidR="00F602C4" w:rsidRDefault="00F602C4" w:rsidP="006205FE">
      <w:pPr>
        <w:widowControl w:val="0"/>
        <w:tabs>
          <w:tab w:val="left" w:pos="3969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</w:p>
    <w:p w:rsidR="00F602C4" w:rsidRPr="006205FE" w:rsidRDefault="00F602C4" w:rsidP="006205FE">
      <w:pPr>
        <w:widowControl w:val="0"/>
        <w:tabs>
          <w:tab w:val="left" w:pos="3969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</w:p>
    <w:p w:rsidR="00F602C4" w:rsidRPr="006205FE" w:rsidRDefault="00F602C4" w:rsidP="006205FE">
      <w:pPr>
        <w:widowControl w:val="0"/>
        <w:tabs>
          <w:tab w:val="left" w:pos="3969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</w:p>
    <w:p w:rsidR="00F602C4" w:rsidRPr="006205FE" w:rsidRDefault="00F602C4" w:rsidP="006205FE">
      <w:pPr>
        <w:widowControl w:val="0"/>
        <w:tabs>
          <w:tab w:val="left" w:pos="3969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ab/>
      </w:r>
      <w:r>
        <w:rPr>
          <w:rFonts w:ascii="Times New Roman" w:hAnsi="Times New Roman"/>
          <w:color w:val="000000"/>
          <w:sz w:val="26"/>
          <w:szCs w:val="26"/>
          <w:lang w:eastAsia="hu-HU"/>
        </w:rPr>
        <w:t>Köszönettel</w:t>
      </w: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 xml:space="preserve">: </w:t>
      </w: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ab/>
      </w: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ab/>
      </w:r>
    </w:p>
    <w:p w:rsidR="00F602C4" w:rsidRPr="006205FE" w:rsidRDefault="00F602C4" w:rsidP="006205FE">
      <w:pPr>
        <w:widowControl w:val="0"/>
        <w:tabs>
          <w:tab w:val="left" w:pos="5580"/>
          <w:tab w:val="left" w:pos="594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6"/>
          <w:szCs w:val="26"/>
          <w:lang w:eastAsia="hu-HU"/>
        </w:rPr>
      </w:pP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ab/>
      </w:r>
      <w:r>
        <w:rPr>
          <w:rFonts w:ascii="Times New Roman" w:hAnsi="Times New Roman"/>
          <w:color w:val="000000"/>
          <w:sz w:val="26"/>
          <w:szCs w:val="26"/>
          <w:lang w:eastAsia="hu-HU"/>
        </w:rPr>
        <w:t xml:space="preserve">     </w:t>
      </w:r>
      <w:r>
        <w:rPr>
          <w:rFonts w:ascii="Times New Roman" w:hAnsi="Times New Roman"/>
          <w:b/>
          <w:bCs/>
          <w:color w:val="000000"/>
          <w:sz w:val="26"/>
          <w:szCs w:val="26"/>
          <w:lang w:eastAsia="hu-HU"/>
        </w:rPr>
        <w:t>Soltész István</w:t>
      </w:r>
    </w:p>
    <w:p w:rsidR="00F602C4" w:rsidRPr="006205FE" w:rsidRDefault="00F602C4" w:rsidP="006205FE">
      <w:pPr>
        <w:widowControl w:val="0"/>
        <w:tabs>
          <w:tab w:val="left" w:pos="5580"/>
          <w:tab w:val="left" w:pos="5940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hu-HU"/>
        </w:rPr>
      </w:pP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ab/>
      </w:r>
      <w:r w:rsidRPr="006205FE">
        <w:rPr>
          <w:rFonts w:ascii="Times New Roman" w:hAnsi="Times New Roman"/>
          <w:color w:val="000000"/>
          <w:sz w:val="26"/>
          <w:szCs w:val="26"/>
          <w:lang w:eastAsia="hu-HU"/>
        </w:rPr>
        <w:tab/>
        <w:t>polgármester</w:t>
      </w:r>
    </w:p>
    <w:p w:rsidR="00F602C4" w:rsidRPr="006205FE" w:rsidRDefault="00F602C4" w:rsidP="006205F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F602C4" w:rsidRPr="006205FE" w:rsidSect="00514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5pt;height:14.25pt" o:bullet="t">
        <v:imagedata r:id="rId1" o:title=""/>
      </v:shape>
    </w:pict>
  </w:numPicBullet>
  <w:abstractNum w:abstractNumId="0">
    <w:nsid w:val="045B584B"/>
    <w:multiLevelType w:val="hybridMultilevel"/>
    <w:tmpl w:val="02829CDE"/>
    <w:lvl w:ilvl="0" w:tplc="85383B58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8F76C4"/>
    <w:multiLevelType w:val="hybridMultilevel"/>
    <w:tmpl w:val="1CB4B00C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1344E"/>
    <w:multiLevelType w:val="multilevel"/>
    <w:tmpl w:val="48F422BC"/>
    <w:lvl w:ilvl="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76DB8"/>
    <w:multiLevelType w:val="hybridMultilevel"/>
    <w:tmpl w:val="D7628944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E66B3"/>
    <w:multiLevelType w:val="hybridMultilevel"/>
    <w:tmpl w:val="5066B73A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30B49"/>
    <w:multiLevelType w:val="hybridMultilevel"/>
    <w:tmpl w:val="2702BA9C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44A4F"/>
    <w:multiLevelType w:val="hybridMultilevel"/>
    <w:tmpl w:val="E864071A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162A6"/>
    <w:multiLevelType w:val="hybridMultilevel"/>
    <w:tmpl w:val="9912B6D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8092AA5"/>
    <w:multiLevelType w:val="hybridMultilevel"/>
    <w:tmpl w:val="48F422BC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9290E"/>
    <w:multiLevelType w:val="hybridMultilevel"/>
    <w:tmpl w:val="5C9C5AFC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4E21D6"/>
    <w:multiLevelType w:val="hybridMultilevel"/>
    <w:tmpl w:val="6AAEFB46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24F8C"/>
    <w:multiLevelType w:val="hybridMultilevel"/>
    <w:tmpl w:val="E19823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0412C7"/>
    <w:multiLevelType w:val="hybridMultilevel"/>
    <w:tmpl w:val="19BA4A2E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C4021C"/>
    <w:multiLevelType w:val="hybridMultilevel"/>
    <w:tmpl w:val="1DD4A060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B706B"/>
    <w:multiLevelType w:val="hybridMultilevel"/>
    <w:tmpl w:val="BB4E2A3A"/>
    <w:lvl w:ilvl="0" w:tplc="82BCCC14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087B9C"/>
    <w:multiLevelType w:val="hybridMultilevel"/>
    <w:tmpl w:val="A5E004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772794"/>
    <w:multiLevelType w:val="hybridMultilevel"/>
    <w:tmpl w:val="2B604544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D28FF"/>
    <w:multiLevelType w:val="hybridMultilevel"/>
    <w:tmpl w:val="F00ED8E4"/>
    <w:lvl w:ilvl="0" w:tplc="8000E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D51ED8"/>
    <w:multiLevelType w:val="hybridMultilevel"/>
    <w:tmpl w:val="E5C2FA1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711F9B"/>
    <w:multiLevelType w:val="hybridMultilevel"/>
    <w:tmpl w:val="74DCB1B0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E75A8D"/>
    <w:multiLevelType w:val="hybridMultilevel"/>
    <w:tmpl w:val="4F921010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2F7A4F"/>
    <w:multiLevelType w:val="hybridMultilevel"/>
    <w:tmpl w:val="180A8768"/>
    <w:lvl w:ilvl="0" w:tplc="85383B5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8"/>
  </w:num>
  <w:num w:numId="4">
    <w:abstractNumId w:val="3"/>
  </w:num>
  <w:num w:numId="5">
    <w:abstractNumId w:val="21"/>
  </w:num>
  <w:num w:numId="6">
    <w:abstractNumId w:val="17"/>
  </w:num>
  <w:num w:numId="7">
    <w:abstractNumId w:val="11"/>
  </w:num>
  <w:num w:numId="8">
    <w:abstractNumId w:val="15"/>
  </w:num>
  <w:num w:numId="9">
    <w:abstractNumId w:val="12"/>
  </w:num>
  <w:num w:numId="10">
    <w:abstractNumId w:val="6"/>
  </w:num>
  <w:num w:numId="11">
    <w:abstractNumId w:val="10"/>
  </w:num>
  <w:num w:numId="12">
    <w:abstractNumId w:val="4"/>
  </w:num>
  <w:num w:numId="13">
    <w:abstractNumId w:val="8"/>
  </w:num>
  <w:num w:numId="14">
    <w:abstractNumId w:val="9"/>
  </w:num>
  <w:num w:numId="15">
    <w:abstractNumId w:val="16"/>
  </w:num>
  <w:num w:numId="16">
    <w:abstractNumId w:val="1"/>
  </w:num>
  <w:num w:numId="17">
    <w:abstractNumId w:val="20"/>
  </w:num>
  <w:num w:numId="18">
    <w:abstractNumId w:val="19"/>
  </w:num>
  <w:num w:numId="19">
    <w:abstractNumId w:val="0"/>
  </w:num>
  <w:num w:numId="20">
    <w:abstractNumId w:val="13"/>
  </w:num>
  <w:num w:numId="21">
    <w:abstractNumId w:val="5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14AA"/>
    <w:rsid w:val="000371F3"/>
    <w:rsid w:val="000372A1"/>
    <w:rsid w:val="00080DA3"/>
    <w:rsid w:val="000C0163"/>
    <w:rsid w:val="0012429B"/>
    <w:rsid w:val="001945CB"/>
    <w:rsid w:val="001B105A"/>
    <w:rsid w:val="002014AA"/>
    <w:rsid w:val="00222336"/>
    <w:rsid w:val="002838EC"/>
    <w:rsid w:val="00331768"/>
    <w:rsid w:val="00433B4E"/>
    <w:rsid w:val="0044365E"/>
    <w:rsid w:val="00514BAB"/>
    <w:rsid w:val="006205FE"/>
    <w:rsid w:val="006D314E"/>
    <w:rsid w:val="008B44B8"/>
    <w:rsid w:val="008C244D"/>
    <w:rsid w:val="00910EF2"/>
    <w:rsid w:val="009200B4"/>
    <w:rsid w:val="00922AA4"/>
    <w:rsid w:val="00942872"/>
    <w:rsid w:val="00B55306"/>
    <w:rsid w:val="00BD0E87"/>
    <w:rsid w:val="00C225EB"/>
    <w:rsid w:val="00C90CF6"/>
    <w:rsid w:val="00CF7C7F"/>
    <w:rsid w:val="00D06671"/>
    <w:rsid w:val="00D2739C"/>
    <w:rsid w:val="00D93282"/>
    <w:rsid w:val="00DB48FA"/>
    <w:rsid w:val="00DB6F49"/>
    <w:rsid w:val="00E06D26"/>
    <w:rsid w:val="00E251FD"/>
    <w:rsid w:val="00E578F4"/>
    <w:rsid w:val="00E8530D"/>
    <w:rsid w:val="00ED3454"/>
    <w:rsid w:val="00EE21B4"/>
    <w:rsid w:val="00F077DF"/>
    <w:rsid w:val="00F12616"/>
    <w:rsid w:val="00F31EBE"/>
    <w:rsid w:val="00F602C4"/>
    <w:rsid w:val="00FF0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B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014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docssharedwiztogglelabeledlabeltext">
    <w:name w:val="docssharedwiztogglelabeledlabeltext"/>
    <w:basedOn w:val="DefaultParagraphFont"/>
    <w:uiPriority w:val="99"/>
    <w:rsid w:val="002014AA"/>
    <w:rPr>
      <w:rFonts w:cs="Times New Roman"/>
    </w:rPr>
  </w:style>
  <w:style w:type="paragraph" w:customStyle="1" w:styleId="Default">
    <w:name w:val="Default"/>
    <w:uiPriority w:val="99"/>
    <w:rsid w:val="002014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EE21B4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E2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1B4"/>
    <w:rPr>
      <w:rFonts w:ascii="Tahoma" w:hAnsi="Tahoma" w:cs="Tahoma"/>
      <w:sz w:val="16"/>
      <w:szCs w:val="16"/>
    </w:rPr>
  </w:style>
  <w:style w:type="character" w:customStyle="1" w:styleId="docssharedwiztogglelabeledlabeltextexportlabelfreebirdformviewerviewitemsradiolabel">
    <w:name w:val="docssharedwiztogglelabeledlabeltext exportlabel freebirdformviewerviewitemsradiolabel"/>
    <w:basedOn w:val="DefaultParagraphFont"/>
    <w:uiPriority w:val="99"/>
    <w:rsid w:val="00331768"/>
    <w:rPr>
      <w:rFonts w:cs="Times New Roman"/>
    </w:rPr>
  </w:style>
  <w:style w:type="table" w:styleId="TableGrid">
    <w:name w:val="Table Grid"/>
    <w:basedOn w:val="TableNormal"/>
    <w:uiPriority w:val="99"/>
    <w:rsid w:val="00E578F4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077D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3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3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3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8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6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6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76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8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6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7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7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7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58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76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40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8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8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0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8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40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4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8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0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44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3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45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5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0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2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4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4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3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49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9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0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5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9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55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3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57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6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5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3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2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2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60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8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4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6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6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1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62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0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8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3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9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3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3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44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4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3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4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1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3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1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5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3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2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1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3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1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64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5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9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3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7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0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64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5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69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0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1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70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72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5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3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7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0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4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3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74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7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6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1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75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5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5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83277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4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7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81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3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1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59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4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8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82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66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83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42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83283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3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8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mailto:abaujterv@gmail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491</Words>
  <Characters>3391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 LAKOSSÁGI KÉRDŐÍV</dc:title>
  <dc:subject/>
  <dc:creator>User</dc:creator>
  <cp:keywords/>
  <dc:description/>
  <cp:lastModifiedBy>Gibárt PH</cp:lastModifiedBy>
  <cp:revision>3</cp:revision>
  <dcterms:created xsi:type="dcterms:W3CDTF">2017-09-29T09:06:00Z</dcterms:created>
  <dcterms:modified xsi:type="dcterms:W3CDTF">2017-10-03T12:31:00Z</dcterms:modified>
</cp:coreProperties>
</file>